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C383A" w:rsidRDefault="00594A77" w14:paraId="6955C192" w14:textId="4730491F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19EFEEBC" wp14:editId="24A65CF8">
            <wp:simplePos x="0" y="0"/>
            <wp:positionH relativeFrom="column">
              <wp:posOffset>1270</wp:posOffset>
            </wp:positionH>
            <wp:positionV relativeFrom="paragraph">
              <wp:posOffset>-1983665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D495230" wp14:editId="20E2C8D7">
                <wp:simplePos x="0" y="0"/>
                <wp:positionH relativeFrom="column">
                  <wp:posOffset>1561465</wp:posOffset>
                </wp:positionH>
                <wp:positionV relativeFrom="page">
                  <wp:posOffset>419735</wp:posOffset>
                </wp:positionV>
                <wp:extent cx="3111500" cy="618490"/>
                <wp:effectExtent l="0" t="0" r="0" b="0"/>
                <wp:wrapTight wrapText="bothSides">
                  <wp:wrapPolygon edited="0">
                    <wp:start x="441" y="444"/>
                    <wp:lineTo x="441" y="20846"/>
                    <wp:lineTo x="21071" y="20846"/>
                    <wp:lineTo x="21071" y="444"/>
                    <wp:lineTo x="441" y="444"/>
                  </wp:wrapPolygon>
                </wp:wrapTight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150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686661" w:rsidR="002C383A" w:rsidRDefault="002971DD" w14:paraId="67C8CE16" w14:textId="77777777">
                            <w:pPr>
                              <w:spacing w:after="16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  <w:t>Office of the Vice-Provost</w:t>
                            </w:r>
                          </w:p>
                          <w:p w:rsidRPr="00686661" w:rsidR="002C383A" w:rsidRDefault="002971DD" w14:paraId="1D971F0D" w14:textId="77777777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Indigenous Engagement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7E863FC">
              <v:shapetype id="_x0000_t202" coordsize="21600,21600" o:spt="202" path="m,l,21600r21600,l21600,xe" w14:anchorId="1D495230">
                <v:stroke joinstyle="miter"/>
                <v:path gradientshapeok="t" o:connecttype="rect"/>
              </v:shapetype>
              <v:shape id="Text Box 25" style="position:absolute;margin-left:122.95pt;margin-top:33.05pt;width:245pt;height:4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">
                <v:path arrowok="t"/>
                <v:textbox>
                  <w:txbxContent>
                    <w:p w:rsidRPr="00686661" w:rsidR="002C383A" w:rsidRDefault="002971DD" w14:paraId="03068618" w14:textId="77777777">
                      <w:pPr>
                        <w:spacing w:after="16"/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  <w:t>Office of the Vice-Provost</w:t>
                      </w:r>
                    </w:p>
                    <w:p w:rsidRPr="00686661" w:rsidR="002C383A" w:rsidRDefault="002971DD" w14:paraId="15F1EE7C" w14:textId="77777777">
                      <w:pP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Indigenous Engagement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0" wp14:anchorId="373FABEF" wp14:editId="20B3C2C6">
                <wp:simplePos x="0" y="0"/>
                <wp:positionH relativeFrom="column">
                  <wp:posOffset>5057775</wp:posOffset>
                </wp:positionH>
                <wp:positionV relativeFrom="page">
                  <wp:posOffset>429895</wp:posOffset>
                </wp:positionV>
                <wp:extent cx="1586230" cy="1769110"/>
                <wp:effectExtent l="0" t="0" r="0" b="0"/>
                <wp:wrapTight wrapText="bothSides">
                  <wp:wrapPolygon edited="0">
                    <wp:start x="865" y="155"/>
                    <wp:lineTo x="865" y="21243"/>
                    <wp:lineTo x="20580" y="21243"/>
                    <wp:lineTo x="20580" y="155"/>
                    <wp:lineTo x="865" y="155"/>
                  </wp:wrapPolygon>
                </wp:wrapTight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2E19" w:rsidR="00686661" w:rsidP="002C383A" w:rsidRDefault="00686661" w14:paraId="0B7DF0BA" w14:textId="77777777">
                            <w:pPr>
                              <w:spacing w:after="20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7A2E19"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Brock University</w:t>
                            </w:r>
                          </w:p>
                          <w:p w:rsidRPr="00686661" w:rsidR="002C383A" w:rsidP="002C383A" w:rsidRDefault="002C383A" w14:paraId="7988CE0F" w14:textId="77777777">
                            <w:pPr>
                              <w:spacing w:after="2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Niagara Region</w:t>
                            </w:r>
                          </w:p>
                          <w:p w:rsidRPr="00686661" w:rsidR="002C383A" w:rsidRDefault="0000190B" w14:paraId="10560206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1812 Sir Isaac Brock Way</w:t>
                            </w:r>
                          </w:p>
                          <w:p w:rsidRPr="00686661" w:rsidR="002C383A" w:rsidRDefault="002C383A" w14:paraId="4E985B4C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St. Catharines, ON</w:t>
                            </w:r>
                          </w:p>
                          <w:p w:rsidRPr="00686661" w:rsidR="002C383A" w:rsidRDefault="002C383A" w14:paraId="45F35883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L2S 3A1</w:t>
                            </w:r>
                            <w:r w:rsidRPr="00686661" w:rsid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Canada</w:t>
                            </w:r>
                          </w:p>
                          <w:p w:rsidR="002C383A" w:rsidRDefault="002C383A" w14:paraId="239774A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="002971DD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(905) 688-5550 x6650</w:t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rbourgeois@brocku.ca</w:t>
                            </w:r>
                          </w:p>
                          <w:p w:rsidRPr="00686661" w:rsidR="00CE0737" w:rsidRDefault="00CE0737" w14:paraId="0462129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</w:p>
                          <w:p w:rsidRPr="00686661" w:rsidR="002C383A" w:rsidRDefault="002C383A" w14:paraId="416F027E" w14:textId="77777777">
                            <w:pPr>
                              <w:spacing w:after="40"/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brocku.ca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0AA6087">
              <v:shape id="Text Box 24" style="position:absolute;margin-left:398.25pt;margin-top:33.85pt;width:124.9pt;height:13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" w14:anchorId="373FABEF">
                <v:path arrowok="t"/>
                <v:textbox>
                  <w:txbxContent>
                    <w:p w:rsidRPr="007A2E19" w:rsidR="00686661" w:rsidP="002C383A" w:rsidRDefault="00686661" w14:paraId="326AF001" w14:textId="77777777">
                      <w:pPr>
                        <w:spacing w:after="20"/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 w:rsidRPr="007A2E19"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Brock University</w:t>
                      </w:r>
                    </w:p>
                    <w:p w:rsidRPr="00686661" w:rsidR="002C383A" w:rsidP="002C383A" w:rsidRDefault="002C383A" w14:paraId="7D5D2FC8" w14:textId="77777777">
                      <w:pPr>
                        <w:spacing w:after="2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Niagara Region</w:t>
                      </w:r>
                    </w:p>
                    <w:p w:rsidRPr="00686661" w:rsidR="002C383A" w:rsidRDefault="0000190B" w14:paraId="69175158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1812 Sir Isaac Brock Way</w:t>
                      </w:r>
                    </w:p>
                    <w:p w:rsidRPr="00686661" w:rsidR="002C383A" w:rsidRDefault="002C383A" w14:paraId="0413FDB3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St. Catharines, ON</w:t>
                      </w:r>
                    </w:p>
                    <w:p w:rsidRPr="00686661" w:rsidR="002C383A" w:rsidRDefault="002C383A" w14:paraId="3AEB5448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L2S 3A1</w:t>
                      </w:r>
                      <w:r w:rsidRPr="00686661" w:rsid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 </w:t>
                      </w: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Canada</w:t>
                      </w:r>
                    </w:p>
                    <w:p w:rsidR="002C383A" w:rsidRDefault="002C383A" w14:paraId="0A6C057D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T </w:t>
                      </w:r>
                      <w:r w:rsidR="002971DD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(905) 688-5550 x6650</w:t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rbourgeois@brocku.ca</w:t>
                      </w:r>
                    </w:p>
                    <w:p w:rsidRPr="00686661" w:rsidR="00CE0737" w:rsidRDefault="00CE0737" w14:paraId="672A6659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</w:p>
                    <w:p w:rsidRPr="00686661" w:rsidR="002C383A" w:rsidRDefault="002C383A" w14:paraId="34CE722E" w14:textId="77777777">
                      <w:pPr>
                        <w:spacing w:after="40"/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  <w:t>brocku.ca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p w:rsidR="00F30A77" w:rsidP="00F30A77" w:rsidRDefault="00F30A77" w14:paraId="473F3E65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F30A77" w:rsidRDefault="0062651C" w14:paraId="48A0B129" w14:textId="606CC14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>MINUTES OF MEETING</w:t>
      </w:r>
    </w:p>
    <w:p w:rsidRPr="0062651C" w:rsidR="0062651C" w:rsidP="0062651C" w:rsidRDefault="0062651C" w14:paraId="78B572D2" w14:textId="4624FF3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 xml:space="preserve">INDIGENOUS STRATEGIC PLAN ADVISORY COMMITTEE </w:t>
      </w:r>
    </w:p>
    <w:p w:rsidRPr="0062651C" w:rsidR="0062651C" w:rsidP="0062651C" w:rsidRDefault="0062651C" w14:paraId="6F4B2F23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B9542C" w14:paraId="1AFEB346" w14:textId="4500CB2F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23</w:t>
      </w:r>
      <w:r w:rsidRPr="0062651C" w:rsidR="0062651C">
        <w:rPr>
          <w:rFonts w:ascii="Aptos" w:hAnsi="Aptos"/>
          <w:sz w:val="22"/>
          <w:szCs w:val="22"/>
        </w:rPr>
        <w:t xml:space="preserve"> April 2025 at 1:00 pm</w:t>
      </w:r>
    </w:p>
    <w:p w:rsidRPr="0062651C" w:rsidR="0062651C" w:rsidP="0062651C" w:rsidRDefault="00B9542C" w14:paraId="756FD16E" w14:textId="7BFA7D06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GSB 208 + Lifesize</w:t>
      </w:r>
    </w:p>
    <w:p w:rsidRPr="0062651C" w:rsidR="0062651C" w:rsidP="0062651C" w:rsidRDefault="0062651C" w14:paraId="03BDED53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B9542C" w:rsidP="0062651C" w:rsidRDefault="0062651C" w14:paraId="05F10EFE" w14:textId="220D35A5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 w:rsidRPr="0062651C">
        <w:rPr>
          <w:rFonts w:ascii="Aptos" w:hAnsi="Aptos"/>
          <w:sz w:val="22"/>
          <w:szCs w:val="22"/>
        </w:rPr>
        <w:t>PRESENT</w:t>
      </w:r>
      <w:r>
        <w:rPr>
          <w:rFonts w:ascii="Aptos" w:hAnsi="Aptos"/>
          <w:sz w:val="22"/>
          <w:szCs w:val="22"/>
        </w:rPr>
        <w:t>: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 xml:space="preserve">Robyn Bourgeois (Co-Chair), Cindy </w:t>
      </w:r>
      <w:proofErr w:type="spellStart"/>
      <w:r>
        <w:rPr>
          <w:rFonts w:ascii="Aptos" w:hAnsi="Aptos"/>
          <w:sz w:val="22"/>
          <w:szCs w:val="22"/>
        </w:rPr>
        <w:t>Biancaniello</w:t>
      </w:r>
      <w:proofErr w:type="spellEnd"/>
      <w:r>
        <w:rPr>
          <w:rFonts w:ascii="Aptos" w:hAnsi="Aptos"/>
          <w:sz w:val="22"/>
          <w:szCs w:val="22"/>
        </w:rPr>
        <w:t xml:space="preserve"> (Co-Chair),</w:t>
      </w:r>
      <w:r w:rsidR="00B9542C">
        <w:rPr>
          <w:rFonts w:ascii="Aptos" w:hAnsi="Aptos"/>
          <w:sz w:val="22"/>
          <w:szCs w:val="22"/>
        </w:rPr>
        <w:t xml:space="preserve"> Sheila Cote-Meek (Co-Chair),</w:t>
      </w:r>
    </w:p>
    <w:p w:rsidR="0062651C" w:rsidP="0062651C" w:rsidRDefault="0062651C" w14:paraId="08A8528E" w14:textId="0B340259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</w:t>
      </w:r>
      <w:r w:rsidR="00B9542C"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 xml:space="preserve">Claire Adam, </w:t>
      </w:r>
      <w:r w:rsidR="00E64C10">
        <w:rPr>
          <w:rFonts w:ascii="Aptos" w:hAnsi="Aptos"/>
          <w:sz w:val="22"/>
          <w:szCs w:val="22"/>
        </w:rPr>
        <w:t xml:space="preserve">Kaitlyn Austin, </w:t>
      </w:r>
      <w:proofErr w:type="spellStart"/>
      <w:r>
        <w:rPr>
          <w:rFonts w:ascii="Aptos" w:hAnsi="Aptos"/>
          <w:sz w:val="22"/>
          <w:szCs w:val="22"/>
        </w:rPr>
        <w:t>Stevey</w:t>
      </w:r>
      <w:proofErr w:type="spellEnd"/>
      <w:r>
        <w:rPr>
          <w:rFonts w:ascii="Aptos" w:hAnsi="Aptos"/>
          <w:sz w:val="22"/>
          <w:szCs w:val="22"/>
        </w:rPr>
        <w:t xml:space="preserve"> Hildebrand, </w:t>
      </w:r>
      <w:proofErr w:type="spellStart"/>
      <w:r>
        <w:rPr>
          <w:rFonts w:ascii="Aptos" w:hAnsi="Aptos"/>
          <w:sz w:val="22"/>
          <w:szCs w:val="22"/>
        </w:rPr>
        <w:t>Syerra</w:t>
      </w:r>
      <w:proofErr w:type="spellEnd"/>
      <w:r>
        <w:rPr>
          <w:rFonts w:ascii="Aptos" w:hAnsi="Aptos"/>
          <w:sz w:val="22"/>
          <w:szCs w:val="22"/>
        </w:rPr>
        <w:t xml:space="preserve"> Jasmin, </w:t>
      </w:r>
      <w:proofErr w:type="spellStart"/>
      <w:r>
        <w:rPr>
          <w:rFonts w:ascii="Aptos" w:hAnsi="Aptos"/>
          <w:sz w:val="22"/>
          <w:szCs w:val="22"/>
        </w:rPr>
        <w:t>Sylina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LaForme</w:t>
      </w:r>
      <w:proofErr w:type="spellEnd"/>
      <w:r>
        <w:rPr>
          <w:rFonts w:ascii="Aptos" w:hAnsi="Aptos"/>
          <w:sz w:val="22"/>
          <w:szCs w:val="22"/>
        </w:rPr>
        <w:t xml:space="preserve">, Paul LeBlanc, </w:t>
      </w:r>
      <w:proofErr w:type="spellStart"/>
      <w:r>
        <w:rPr>
          <w:rFonts w:ascii="Aptos" w:hAnsi="Aptos"/>
          <w:sz w:val="22"/>
          <w:szCs w:val="22"/>
        </w:rPr>
        <w:t>Ryanne</w:t>
      </w:r>
      <w:proofErr w:type="spellEnd"/>
      <w:r>
        <w:rPr>
          <w:rFonts w:ascii="Aptos" w:hAnsi="Aptos"/>
          <w:sz w:val="22"/>
          <w:szCs w:val="22"/>
        </w:rPr>
        <w:t xml:space="preserve"> Logan, Jeannie Martin, Sarah McGean, </w:t>
      </w:r>
      <w:r w:rsidR="00FA7607">
        <w:rPr>
          <w:rFonts w:ascii="Aptos" w:hAnsi="Aptos"/>
          <w:sz w:val="22"/>
          <w:szCs w:val="22"/>
        </w:rPr>
        <w:t xml:space="preserve">Connie Schumacher, </w:t>
      </w:r>
      <w:r>
        <w:rPr>
          <w:rFonts w:ascii="Aptos" w:hAnsi="Aptos"/>
          <w:sz w:val="22"/>
          <w:szCs w:val="22"/>
        </w:rPr>
        <w:t>Lyn Trudeau, Lexi Uren.</w:t>
      </w:r>
    </w:p>
    <w:p w:rsidR="0062651C" w:rsidP="0062651C" w:rsidRDefault="0062651C" w14:paraId="411F3FB1" w14:textId="77777777">
      <w:pPr>
        <w:spacing w:after="4"/>
        <w:ind w:left="1440" w:right="-44" w:hanging="1440"/>
        <w:rPr>
          <w:rFonts w:ascii="Aptos" w:hAnsi="Aptos"/>
          <w:sz w:val="22"/>
          <w:szCs w:val="22"/>
        </w:rPr>
      </w:pPr>
    </w:p>
    <w:p w:rsidR="0062651C" w:rsidP="0062651C" w:rsidRDefault="0062651C" w14:paraId="05605D3B" w14:textId="0EFB3E2F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REGRETS: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 xml:space="preserve">Grace Fisk </w:t>
      </w:r>
    </w:p>
    <w:p w:rsidR="0062651C" w:rsidP="0062651C" w:rsidRDefault="0062651C" w14:paraId="6A09A2A0" w14:textId="77777777">
      <w:pPr>
        <w:spacing w:after="4"/>
        <w:ind w:left="1440" w:right="-44" w:hanging="1440"/>
        <w:rPr>
          <w:rFonts w:ascii="Aptos" w:hAnsi="Aptos"/>
          <w:sz w:val="22"/>
          <w:szCs w:val="22"/>
        </w:rPr>
      </w:pPr>
    </w:p>
    <w:p w:rsidR="0062651C" w:rsidP="0062651C" w:rsidRDefault="00F30A77" w14:paraId="2B7BE97D" w14:textId="627BAAA4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Welcome</w:t>
      </w:r>
    </w:p>
    <w:p w:rsidR="0062651C" w:rsidP="0062651C" w:rsidRDefault="0062651C" w14:paraId="54D5B466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1777F" w:rsidR="0061777F" w:rsidP="0062651C" w:rsidRDefault="0061777F" w14:paraId="2DA227AD" w14:textId="3D4E2EAB">
      <w:pPr>
        <w:pStyle w:val="ListParagraph"/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Dr. Bourgeois welcomed the members. </w:t>
      </w:r>
    </w:p>
    <w:p w:rsidR="0061777F" w:rsidP="0062651C" w:rsidRDefault="0061777F" w14:paraId="0E09E11E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62651C" w:rsidP="0062651C" w:rsidRDefault="00B9542C" w14:paraId="46EC0BED" w14:textId="0E110CC4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ISPAC membership </w:t>
      </w:r>
    </w:p>
    <w:p w:rsidR="0061777F" w:rsidP="0061777F" w:rsidRDefault="0061777F" w14:paraId="52674CDD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61777F" w:rsidP="00B9542C" w:rsidRDefault="00B9542C" w14:paraId="17BEC575" w14:textId="2FF34E05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Members revisited </w:t>
      </w:r>
      <w:proofErr w:type="gramStart"/>
      <w:r>
        <w:rPr>
          <w:rFonts w:ascii="Aptos" w:hAnsi="Aptos"/>
          <w:sz w:val="22"/>
          <w:szCs w:val="22"/>
        </w:rPr>
        <w:t>Elder</w:t>
      </w:r>
      <w:proofErr w:type="gramEnd"/>
      <w:r>
        <w:rPr>
          <w:rFonts w:ascii="Aptos" w:hAnsi="Aptos"/>
          <w:sz w:val="22"/>
          <w:szCs w:val="22"/>
        </w:rPr>
        <w:t xml:space="preserve"> inclusion on IPSAC. Several potential Elders were identified. It was agreed that co-chair Bourgeois would draft a letter of invitation to circulate to the group for feedback before sending it to the Elders. Members also considered and approved including three new members (two faculty</w:t>
      </w:r>
      <w:r w:rsidR="00D2487D">
        <w:rPr>
          <w:rFonts w:ascii="Aptos" w:hAnsi="Aptos"/>
          <w:sz w:val="22"/>
          <w:szCs w:val="22"/>
        </w:rPr>
        <w:t xml:space="preserve"> and </w:t>
      </w:r>
      <w:r>
        <w:rPr>
          <w:rFonts w:ascii="Aptos" w:hAnsi="Aptos"/>
          <w:sz w:val="22"/>
          <w:szCs w:val="22"/>
        </w:rPr>
        <w:t>one staff</w:t>
      </w:r>
      <w:r w:rsidR="00D2487D">
        <w:rPr>
          <w:rFonts w:ascii="Aptos" w:hAnsi="Aptos"/>
          <w:sz w:val="22"/>
          <w:szCs w:val="22"/>
        </w:rPr>
        <w:t xml:space="preserve"> member</w:t>
      </w:r>
      <w:r>
        <w:rPr>
          <w:rFonts w:ascii="Aptos" w:hAnsi="Aptos"/>
          <w:sz w:val="22"/>
          <w:szCs w:val="22"/>
        </w:rPr>
        <w:t xml:space="preserve">) on ISPAC. Co-chair Bourgeois agreed to follow up with the new members and ensure they are included in future meetings.  </w:t>
      </w:r>
    </w:p>
    <w:p w:rsidRPr="00B9542C" w:rsidR="0062651C" w:rsidP="00B9542C" w:rsidRDefault="0062651C" w14:paraId="08F86062" w14:textId="77777777">
      <w:pPr>
        <w:rPr>
          <w:rFonts w:ascii="Aptos" w:hAnsi="Aptos"/>
          <w:b/>
          <w:bCs/>
          <w:sz w:val="22"/>
          <w:szCs w:val="22"/>
        </w:rPr>
      </w:pPr>
    </w:p>
    <w:p w:rsidR="00B9542C" w:rsidP="0062651C" w:rsidRDefault="00B9542C" w14:paraId="129D43A0" w14:textId="05FC8633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Groups for consultation</w:t>
      </w:r>
    </w:p>
    <w:p w:rsidR="00B9542C" w:rsidP="00B9542C" w:rsidRDefault="00B9542C" w14:paraId="129D2713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B9542C" w:rsidP="00B9542C" w:rsidRDefault="00E64C10" w14:paraId="1CA32E9A" w14:textId="4D8C5323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Members reviewed and revised a draft list of Indigenous groups to be consulted during the ISP process. </w:t>
      </w:r>
    </w:p>
    <w:p w:rsidRPr="00E64C10" w:rsidR="00E64C10" w:rsidP="00B9542C" w:rsidRDefault="00E64C10" w14:paraId="5993AC0A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="0061777F" w:rsidP="00E64C10" w:rsidRDefault="00E64C10" w14:paraId="64810F51" w14:textId="088CBDE1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Questions for consultation</w:t>
      </w:r>
    </w:p>
    <w:p w:rsidR="00E64C10" w:rsidP="00E64C10" w:rsidRDefault="00E64C10" w14:paraId="002DD009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E64C10" w:rsidR="00E64C10" w:rsidP="00E64C10" w:rsidRDefault="00E64C10" w14:paraId="50EB66E1" w14:textId="2300F634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Members reviewed and revised possible questions for the ISP consultation.  </w:t>
      </w:r>
    </w:p>
    <w:p w:rsidRPr="0062651C" w:rsidR="0062651C" w:rsidP="0062651C" w:rsidRDefault="0062651C" w14:paraId="370DDA92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="0061777F" w:rsidP="0062651C" w:rsidRDefault="003C2FF3" w14:paraId="0B44547A" w14:textId="16F9EEDE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W</w:t>
      </w:r>
      <w:r w:rsidR="00D2487D">
        <w:rPr>
          <w:rFonts w:ascii="Aptos" w:hAnsi="Aptos"/>
          <w:b/>
          <w:bCs/>
          <w:sz w:val="22"/>
          <w:szCs w:val="22"/>
        </w:rPr>
        <w:t>ish lists</w:t>
      </w:r>
    </w:p>
    <w:p w:rsidR="00D2487D" w:rsidP="00D2487D" w:rsidRDefault="00D2487D" w14:paraId="7D10711F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D2487D" w:rsidP="00D2487D" w:rsidRDefault="00D2487D" w14:paraId="31F37A9D" w14:textId="1EF0CADC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Members shared their desired outcome</w:t>
      </w:r>
      <w:r w:rsidR="003C2FF3">
        <w:rPr>
          <w:rFonts w:ascii="Aptos" w:hAnsi="Aptos"/>
          <w:sz w:val="22"/>
          <w:szCs w:val="22"/>
        </w:rPr>
        <w:t>s</w:t>
      </w:r>
      <w:r>
        <w:rPr>
          <w:rFonts w:ascii="Aptos" w:hAnsi="Aptos"/>
          <w:sz w:val="22"/>
          <w:szCs w:val="22"/>
        </w:rPr>
        <w:t xml:space="preserve"> </w:t>
      </w:r>
      <w:r w:rsidR="003C2FF3">
        <w:rPr>
          <w:rFonts w:ascii="Aptos" w:hAnsi="Aptos"/>
          <w:sz w:val="22"/>
          <w:szCs w:val="22"/>
        </w:rPr>
        <w:t>related to</w:t>
      </w:r>
      <w:r>
        <w:rPr>
          <w:rFonts w:ascii="Aptos" w:hAnsi="Aptos"/>
          <w:sz w:val="22"/>
          <w:szCs w:val="22"/>
        </w:rPr>
        <w:t xml:space="preserve"> the ISP.  </w:t>
      </w:r>
    </w:p>
    <w:p w:rsidR="00D2487D" w:rsidP="00D2487D" w:rsidRDefault="00D2487D" w14:paraId="31FF808D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006517" w:rsidP="00D2487D" w:rsidRDefault="00006517" w14:paraId="7E18959F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  <w:sectPr w:rsidR="00006517" w:rsidSect="0068666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orient="portrait" w:code="1"/>
          <w:pgMar w:top="3139" w:right="1233" w:bottom="1440" w:left="1084" w:header="1440" w:footer="720" w:gutter="0"/>
          <w:cols w:space="720"/>
          <w:docGrid w:linePitch="326"/>
        </w:sectPr>
      </w:pPr>
    </w:p>
    <w:p w:rsidR="00D2487D" w:rsidP="00D2487D" w:rsidRDefault="00D2487D" w14:paraId="4D450F8E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D2487D" w:rsidP="0062651C" w:rsidRDefault="00D2487D" w14:paraId="6327F08C" w14:textId="3A4FBB5F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Closing/Adjournment </w:t>
      </w:r>
    </w:p>
    <w:p w:rsidR="003C2FF3" w:rsidP="003C2FF3" w:rsidRDefault="003C2FF3" w14:paraId="0711E859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3C2FF3" w:rsidP="003C2FF3" w:rsidRDefault="003C2FF3" w14:paraId="02B13D9E" w14:textId="5359F9B8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The meeting was adjourned at 2:55 pm</w:t>
      </w:r>
    </w:p>
    <w:p w:rsidRPr="003C2FF3" w:rsidR="003C2FF3" w:rsidP="003C2FF3" w:rsidRDefault="003C2FF3" w14:paraId="1D2FB592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61777F" w:rsidP="0061777F" w:rsidRDefault="0061777F" w14:paraId="26251AC6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D2487D" w:rsidP="00D2487D" w:rsidRDefault="00D2487D" w14:paraId="21AAC239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D2487D" w:rsidP="00D2487D" w:rsidRDefault="00D2487D" w14:paraId="57BBCFB4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D2487D" w:rsidP="0061777F" w:rsidRDefault="00D2487D" w14:paraId="0429F404" w14:textId="77777777">
      <w:pPr>
        <w:spacing w:after="4"/>
        <w:ind w:left="720" w:right="-44"/>
        <w:rPr>
          <w:rFonts w:ascii="Aptos" w:hAnsi="Aptos"/>
          <w:b/>
          <w:bCs/>
          <w:sz w:val="22"/>
          <w:szCs w:val="22"/>
        </w:rPr>
      </w:pPr>
    </w:p>
    <w:p w:rsidR="00D2487D" w:rsidP="0061777F" w:rsidRDefault="00D2487D" w14:paraId="1FCD8A32" w14:textId="77777777">
      <w:pPr>
        <w:spacing w:after="4"/>
        <w:ind w:left="720" w:right="-44"/>
        <w:rPr>
          <w:rFonts w:ascii="Aptos" w:hAnsi="Aptos"/>
          <w:b/>
          <w:bCs/>
          <w:sz w:val="22"/>
          <w:szCs w:val="22"/>
        </w:rPr>
      </w:pPr>
    </w:p>
    <w:p w:rsidRPr="0061777F" w:rsidR="00D2487D" w:rsidP="0061777F" w:rsidRDefault="00D2487D" w14:paraId="2AA0AB1A" w14:textId="77777777">
      <w:pPr>
        <w:spacing w:after="4"/>
        <w:ind w:left="720" w:right="-44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62651C" w14:paraId="62423BC1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Pr="003C2FF3" w:rsidR="00F30A77" w:rsidP="003C2FF3" w:rsidRDefault="00F30A77" w14:paraId="1ACA2729" w14:textId="25215397">
      <w:pPr>
        <w:spacing w:after="4"/>
        <w:ind w:right="-44"/>
        <w:rPr>
          <w:rFonts w:ascii="Aptos" w:hAnsi="Aptos"/>
          <w:sz w:val="22"/>
          <w:szCs w:val="22"/>
        </w:rPr>
        <w:sectPr w:rsidRPr="003C2FF3" w:rsidR="00F30A77" w:rsidSect="00006517">
          <w:pgSz w:w="12240" w:h="15840" w:orient="portrait" w:code="1"/>
          <w:pgMar w:top="1440" w:right="1238" w:bottom="1440" w:left="1080" w:header="720" w:footer="720" w:gutter="0"/>
          <w:cols w:space="720"/>
          <w:titlePg/>
          <w:docGrid w:linePitch="326"/>
        </w:sectPr>
      </w:pPr>
    </w:p>
    <w:p w:rsidRPr="00D2487D" w:rsidR="0061777F" w:rsidP="00D2487D" w:rsidRDefault="0061777F" w14:paraId="42A3112B" w14:textId="368CDC11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62651C" w14:paraId="0069284B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="0062651C" w:rsidP="0062651C" w:rsidRDefault="0062651C" w14:paraId="442FFF7D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62651C" w14:paraId="26B8DD84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62651C" w:rsidP="0062651C" w:rsidRDefault="0062651C" w14:paraId="62C5BADA" w14:textId="77777777">
      <w:pPr>
        <w:spacing w:after="4"/>
        <w:ind w:left="1440" w:right="-44" w:hanging="1440"/>
        <w:rPr>
          <w:rFonts w:ascii="Aptos" w:hAnsi="Aptos"/>
          <w:sz w:val="22"/>
          <w:szCs w:val="22"/>
        </w:rPr>
      </w:pPr>
    </w:p>
    <w:p w:rsidRPr="0062651C" w:rsidR="0062651C" w:rsidP="0062651C" w:rsidRDefault="0062651C" w14:paraId="275797C5" w14:textId="5CE54645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</w:t>
      </w:r>
    </w:p>
    <w:p w:rsidR="0062651C" w:rsidP="0062651C" w:rsidRDefault="0062651C" w14:paraId="029B60F5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p w:rsidR="0062651C" w:rsidP="0062651C" w:rsidRDefault="0062651C" w14:paraId="7C0EEC9E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p w:rsidRPr="0062651C" w:rsidR="0062651C" w:rsidP="0062651C" w:rsidRDefault="0062651C" w14:paraId="3BC4F5FE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sectPr w:rsidRPr="0062651C" w:rsidR="0062651C" w:rsidSect="00F30A77">
      <w:pgSz w:w="12240" w:h="15840" w:orient="portrait" w:code="1"/>
      <w:pgMar w:top="1440" w:right="1238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0973" w:rsidP="001056C3" w:rsidRDefault="00C20973" w14:paraId="5301FF77" w14:textId="77777777">
      <w:r>
        <w:separator/>
      </w:r>
    </w:p>
  </w:endnote>
  <w:endnote w:type="continuationSeparator" w:id="0">
    <w:p w:rsidR="00C20973" w:rsidP="001056C3" w:rsidRDefault="00C20973" w14:paraId="6CA110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6517" w:rsidRDefault="00006517" w14:paraId="0A1D5D9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6517" w:rsidRDefault="00006517" w14:paraId="4DE9510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6517" w:rsidRDefault="00006517" w14:paraId="4F5731E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0973" w:rsidP="001056C3" w:rsidRDefault="00C20973" w14:paraId="37D0C75F" w14:textId="77777777">
      <w:r>
        <w:separator/>
      </w:r>
    </w:p>
  </w:footnote>
  <w:footnote w:type="continuationSeparator" w:id="0">
    <w:p w:rsidR="00C20973" w:rsidP="001056C3" w:rsidRDefault="00C20973" w14:paraId="0B56C49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6894" w:rsidRDefault="00C20973" w14:paraId="449A8723" w14:textId="53C0C6A6">
    <w:pPr>
      <w:pStyle w:val="Header"/>
    </w:pPr>
    <w:r>
      <w:rPr>
        <w:noProof/>
      </w:rPr>
      <w:pict w14:anchorId="2591A7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style="position:absolute;margin-left:0;margin-top:0;width:518pt;height:181.3pt;rotation:315;z-index:-251651072;mso-wrap-edited:f;mso-width-percent:0;mso-height-percent:0;mso-position-horizontal:center;mso-position-horizontal-relative:margin;mso-position-vertical:center;mso-position-vertical-relative:margin;mso-width-percent:0;mso-height-percent:0" alt="" o:allowincell="f" fillcolor="silver" stroked="f" type="#_x0000_t136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6517" w:rsidRDefault="00006517" w14:paraId="717355C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6894" w:rsidRDefault="00A36894" w14:paraId="10267DC0" w14:textId="61E766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6147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" w15:restartNumberingAfterBreak="0">
    <w:nsid w:val="28CA1155"/>
    <w:multiLevelType w:val="hybridMultilevel"/>
    <w:tmpl w:val="BA6A2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4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5" w15:restartNumberingAfterBreak="0">
    <w:nsid w:val="514C0480"/>
    <w:multiLevelType w:val="hybridMultilevel"/>
    <w:tmpl w:val="B240BBD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num w:numId="1" w16cid:durableId="954874416">
    <w:abstractNumId w:val="6"/>
  </w:num>
  <w:num w:numId="2" w16cid:durableId="145556455">
    <w:abstractNumId w:val="1"/>
  </w:num>
  <w:num w:numId="3" w16cid:durableId="637689516">
    <w:abstractNumId w:val="4"/>
  </w:num>
  <w:num w:numId="4" w16cid:durableId="434861732">
    <w:abstractNumId w:val="3"/>
  </w:num>
  <w:num w:numId="5" w16cid:durableId="507791553">
    <w:abstractNumId w:val="0"/>
  </w:num>
  <w:num w:numId="6" w16cid:durableId="603460360">
    <w:abstractNumId w:val="2"/>
  </w:num>
  <w:num w:numId="7" w16cid:durableId="588272824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1C"/>
    <w:rsid w:val="0000190B"/>
    <w:rsid w:val="00003DD3"/>
    <w:rsid w:val="00006517"/>
    <w:rsid w:val="0004292D"/>
    <w:rsid w:val="0007323B"/>
    <w:rsid w:val="00093D26"/>
    <w:rsid w:val="000F5BD9"/>
    <w:rsid w:val="001056C3"/>
    <w:rsid w:val="001A4866"/>
    <w:rsid w:val="0020498B"/>
    <w:rsid w:val="002971DD"/>
    <w:rsid w:val="002C383A"/>
    <w:rsid w:val="002C59E4"/>
    <w:rsid w:val="0032799F"/>
    <w:rsid w:val="00331C18"/>
    <w:rsid w:val="003C2FF3"/>
    <w:rsid w:val="003D6EBD"/>
    <w:rsid w:val="004734AD"/>
    <w:rsid w:val="004D4F83"/>
    <w:rsid w:val="005369AE"/>
    <w:rsid w:val="00581383"/>
    <w:rsid w:val="00594A77"/>
    <w:rsid w:val="0061777F"/>
    <w:rsid w:val="0062651C"/>
    <w:rsid w:val="00686661"/>
    <w:rsid w:val="006B5071"/>
    <w:rsid w:val="007A2E19"/>
    <w:rsid w:val="007B66DD"/>
    <w:rsid w:val="008D74D8"/>
    <w:rsid w:val="009623D5"/>
    <w:rsid w:val="009720A7"/>
    <w:rsid w:val="00A36894"/>
    <w:rsid w:val="00A626C5"/>
    <w:rsid w:val="00AB06FA"/>
    <w:rsid w:val="00AE6CDE"/>
    <w:rsid w:val="00AF3EAD"/>
    <w:rsid w:val="00B17EC0"/>
    <w:rsid w:val="00B41EB4"/>
    <w:rsid w:val="00B62311"/>
    <w:rsid w:val="00B9542C"/>
    <w:rsid w:val="00BC11D1"/>
    <w:rsid w:val="00BF0C34"/>
    <w:rsid w:val="00C20973"/>
    <w:rsid w:val="00C97326"/>
    <w:rsid w:val="00CB6300"/>
    <w:rsid w:val="00CE0737"/>
    <w:rsid w:val="00D22727"/>
    <w:rsid w:val="00D2487D"/>
    <w:rsid w:val="00E033F5"/>
    <w:rsid w:val="00E444EC"/>
    <w:rsid w:val="00E64C10"/>
    <w:rsid w:val="00E71059"/>
    <w:rsid w:val="00E71FF4"/>
    <w:rsid w:val="00F0701A"/>
    <w:rsid w:val="00F30A77"/>
    <w:rsid w:val="00F50071"/>
    <w:rsid w:val="00FA0476"/>
    <w:rsid w:val="00FA247E"/>
    <w:rsid w:val="00FA7607"/>
    <w:rsid w:val="00FB5748"/>
    <w:rsid w:val="29CFE744"/>
    <w:rsid w:val="39DC8101"/>
    <w:rsid w:val="6B737840"/>
    <w:rsid w:val="7936AF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04D8B077"/>
  <w14:defaultImageDpi w14:val="300"/>
  <w15:chartTrackingRefBased/>
  <w15:docId w15:val="{E2672730-5BEC-2A48-84C8-4D428C7741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56C3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56C3"/>
    <w:rPr>
      <w:rFonts w:ascii="Arial" w:hAnsi="Arial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62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bynbourgeois/Library/Group%20Containers/UBF8T346G9.Office/User%20Content.localized/Templates.localized/VPIE%20BrockU%20Letterhead%20Template%202022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7DC12-9562-4468-8333-9B7C68CC1E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F06D25B-813E-4199-8844-50755A0BA62D}"/>
</file>

<file path=customXml/itemProps3.xml><?xml version="1.0" encoding="utf-8"?>
<ds:datastoreItem xmlns:ds="http://schemas.openxmlformats.org/officeDocument/2006/customXml" ds:itemID="{54BA8000-F1B5-4668-BDCD-CFD84484B66D}">
  <ds:schemaRefs>
    <ds:schemaRef ds:uri="http://schemas.microsoft.com/office/2006/metadata/properties"/>
    <ds:schemaRef ds:uri="http://schemas.microsoft.com/office/infopath/2007/PartnerControls"/>
    <ds:schemaRef ds:uri="cb28e329-9a44-41a7-918a-1fd876681a35"/>
    <ds:schemaRef ds:uri="dc1a6869-70b7-47ae-a25c-6fb0c54cc63d"/>
  </ds:schemaRefs>
</ds:datastoreItem>
</file>

<file path=customXml/itemProps4.xml><?xml version="1.0" encoding="utf-8"?>
<ds:datastoreItem xmlns:ds="http://schemas.openxmlformats.org/officeDocument/2006/customXml" ds:itemID="{2BA7B82A-9A78-4344-B2B4-53C681A9B6C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VPIE BrockU Letterhead Template 2022.dotx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Sarah Mcgean</lastModifiedBy>
  <revision>7</revision>
  <lastPrinted>2022-10-25T17:26:00.0000000Z</lastPrinted>
  <dcterms:created xsi:type="dcterms:W3CDTF">2025-06-10T01:43:00.0000000Z</dcterms:created>
  <dcterms:modified xsi:type="dcterms:W3CDTF">2026-06-17T18:41:22.0342997Z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0x0101001435708B28632E47AA6355249FBBA8E2</vt:lpwstr>
  </property>
  <property fmtid="{D5CDD505-2E9C-101B-9397-08002B2CF9AE}" pid="6" name="Order">
    <vt:r8>7377400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_dlc_DocIdItemGuid">
    <vt:lpwstr>bf0265aa-cf3e-4440-a985-c576581c8f2d</vt:lpwstr>
  </property>
</Properties>
</file>