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2C383A" w:rsidP="75579039" w:rsidRDefault="00594A77" w14:paraId="263F5388" w14:textId="2B1BA29A">
      <w:pPr>
        <w:pStyle w:val="Normal"/>
        <w:spacing w:after="4"/>
        <w:ind w:right="-44"/>
      </w:pPr>
      <w:r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800" behindDoc="1" locked="0" layoutInCell="1" allowOverlap="1" wp14:anchorId="66744D31" wp14:editId="16C237E8">
            <wp:simplePos x="0" y="0"/>
            <wp:positionH relativeFrom="column">
              <wp:posOffset>1270</wp:posOffset>
            </wp:positionH>
            <wp:positionV relativeFrom="paragraph">
              <wp:posOffset>-1983665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661" w:rsidR="00686661">
        <w:rPr>
          <w:rFonts w:ascii="Helvetica" w:hAnsi="Helvetic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0" wp14:anchorId="1637A4B2" wp14:editId="6FB602E6">
                <wp:simplePos x="0" y="0"/>
                <wp:positionH relativeFrom="column">
                  <wp:posOffset>5057775</wp:posOffset>
                </wp:positionH>
                <wp:positionV relativeFrom="page">
                  <wp:posOffset>429895</wp:posOffset>
                </wp:positionV>
                <wp:extent cx="1586230" cy="1769110"/>
                <wp:effectExtent l="0" t="0" r="0" b="0"/>
                <wp:wrapTight wrapText="bothSides">
                  <wp:wrapPolygon edited="0">
                    <wp:start x="865" y="155"/>
                    <wp:lineTo x="865" y="21243"/>
                    <wp:lineTo x="20580" y="21243"/>
                    <wp:lineTo x="20580" y="155"/>
                    <wp:lineTo x="865" y="155"/>
                  </wp:wrapPolygon>
                </wp:wrapTight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86230" cy="1769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Pr="007A2E19" w:rsidR="00686661" w:rsidP="002C383A" w:rsidRDefault="00686661" w14:paraId="5A09229D" w14:textId="77777777">
                            <w:pPr>
                              <w:spacing w:after="20"/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7A2E19">
                              <w:rPr>
                                <w:rFonts w:ascii="Helvetica" w:hAnsi="Helvetica"/>
                                <w:b/>
                                <w:bCs/>
                                <w:color w:val="404040"/>
                                <w:sz w:val="18"/>
                                <w:szCs w:val="18"/>
                              </w:rPr>
                              <w:t>Brock University</w:t>
                            </w:r>
                          </w:p>
                          <w:p w:rsidRPr="00686661" w:rsidR="002C383A" w:rsidP="002C383A" w:rsidRDefault="002C383A" w14:paraId="2B81C943" w14:textId="77777777">
                            <w:pPr>
                              <w:spacing w:after="2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Niagara Region</w:t>
                            </w:r>
                          </w:p>
                          <w:p w:rsidRPr="00686661" w:rsidR="002C383A" w:rsidRDefault="0000190B" w14:paraId="2D12DC38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1812 Sir Isaac Brock Way</w:t>
                            </w:r>
                          </w:p>
                          <w:p w:rsidRPr="00686661" w:rsidR="002C383A" w:rsidRDefault="002C383A" w14:paraId="479711C2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St. Catharines, ON</w:t>
                            </w:r>
                          </w:p>
                          <w:p w:rsidRPr="00686661" w:rsidR="002C383A" w:rsidRDefault="002C383A" w14:paraId="099108E9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L2S 3A1</w:t>
                            </w:r>
                            <w:r w:rsidRPr="00686661" w:rsid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Canada</w:t>
                            </w:r>
                          </w:p>
                          <w:p w:rsidR="002C383A" w:rsidRDefault="002C383A" w14:paraId="1C0F866C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 xml:space="preserve">T </w:t>
                            </w:r>
                            <w:r w:rsidR="002971DD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t>(905) 688-5550 x6650</w:t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</w:r>
                            <w:r w:rsidR="00E444EC"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  <w:br/>
                              <w:t>rbourgeois@brocku.ca</w:t>
                            </w:r>
                          </w:p>
                          <w:p w:rsidRPr="00686661" w:rsidR="00CE0737" w:rsidRDefault="00CE0737" w14:paraId="1AA4A46B" w14:textId="77777777">
                            <w:pPr>
                              <w:spacing w:after="40"/>
                              <w:rPr>
                                <w:rFonts w:ascii="Helvetica" w:hAnsi="Helvetica"/>
                                <w:color w:val="404040"/>
                                <w:sz w:val="18"/>
                                <w:szCs w:val="18"/>
                              </w:rPr>
                            </w:pPr>
                          </w:p>
                          <w:p w:rsidRPr="00686661" w:rsidR="002C383A" w:rsidRDefault="002C383A" w14:paraId="394465C7" w14:textId="77777777">
                            <w:pPr>
                              <w:spacing w:after="40"/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86661">
                              <w:rPr>
                                <w:rFonts w:ascii="Helvetica" w:hAnsi="Helvetica"/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brocku.ca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398.25pt;margin-top:33.85pt;width:124.9pt;height:13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7" o:allowoverlap="f" filled="f" stroked="f" type="#_x0000_t2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" w14:anchorId="1637A4B2">
                <v:path arrowok="t"/>
                <v:textbox>
                  <w:txbxContent>
                    <w:p w:rsidRPr="007A2E19" w:rsidR="00686661" w:rsidP="002C383A" w:rsidRDefault="00686661" w14:paraId="5A09229D" w14:textId="77777777">
                      <w:pPr>
                        <w:spacing w:after="20"/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</w:pPr>
                      <w:r w:rsidRPr="007A2E19">
                        <w:rPr>
                          <w:rFonts w:ascii="Helvetica" w:hAnsi="Helvetica"/>
                          <w:b/>
                          <w:bCs/>
                          <w:color w:val="404040"/>
                          <w:sz w:val="18"/>
                          <w:szCs w:val="18"/>
                        </w:rPr>
                        <w:t>Brock University</w:t>
                      </w:r>
                    </w:p>
                    <w:p w:rsidRPr="00686661" w:rsidR="002C383A" w:rsidP="002C383A" w:rsidRDefault="002C383A" w14:paraId="2B81C943" w14:textId="77777777">
                      <w:pPr>
                        <w:spacing w:after="2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Niagara Region</w:t>
                      </w:r>
                    </w:p>
                    <w:p w:rsidRPr="00686661" w:rsidR="002C383A" w:rsidRDefault="0000190B" w14:paraId="2D12DC38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1812 Sir Isaac Brock Way</w:t>
                      </w:r>
                    </w:p>
                    <w:p w:rsidRPr="00686661" w:rsidR="002C383A" w:rsidRDefault="002C383A" w14:paraId="479711C2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St. Catharines, ON</w:t>
                      </w:r>
                    </w:p>
                    <w:p w:rsidRPr="00686661" w:rsidR="002C383A" w:rsidRDefault="002C383A" w14:paraId="099108E9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L2S 3A1</w:t>
                      </w:r>
                      <w:r w:rsidRPr="00686661" w:rsid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 </w:t>
                      </w: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Canada</w:t>
                      </w:r>
                    </w:p>
                    <w:p w:rsidR="002C383A" w:rsidRDefault="002C383A" w14:paraId="1C0F866C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 xml:space="preserve">T </w:t>
                      </w:r>
                      <w:r w:rsidR="002971DD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t>(905) 688-5550 x6650</w:t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</w:r>
                      <w:r w:rsidR="00E444EC"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  <w:br/>
                        <w:t>rbourgeois@brocku.ca</w:t>
                      </w:r>
                    </w:p>
                    <w:p w:rsidRPr="00686661" w:rsidR="00CE0737" w:rsidRDefault="00CE0737" w14:paraId="1AA4A46B" w14:textId="77777777">
                      <w:pPr>
                        <w:spacing w:after="40"/>
                        <w:rPr>
                          <w:rFonts w:ascii="Helvetica" w:hAnsi="Helvetica"/>
                          <w:color w:val="404040"/>
                          <w:sz w:val="18"/>
                          <w:szCs w:val="18"/>
                        </w:rPr>
                      </w:pPr>
                    </w:p>
                    <w:p w:rsidRPr="00686661" w:rsidR="002C383A" w:rsidRDefault="002C383A" w14:paraId="394465C7" w14:textId="77777777">
                      <w:pPr>
                        <w:spacing w:after="40"/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</w:pPr>
                      <w:r w:rsidRPr="00686661">
                        <w:rPr>
                          <w:rFonts w:ascii="Helvetica" w:hAnsi="Helvetica"/>
                          <w:b/>
                          <w:bCs/>
                          <w:color w:val="FF0000"/>
                          <w:sz w:val="18"/>
                          <w:szCs w:val="18"/>
                        </w:rPr>
                        <w:t>brocku.ca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 w:rsidR="5F55A778">
        <w:drawing>
          <wp:inline wp14:editId="7ADDDAE8" wp14:anchorId="7358879C">
            <wp:extent cx="1524000" cy="1047750"/>
            <wp:effectExtent l="0" t="0" r="0" b="0"/>
            <wp:docPr id="719043503" name="drawing" title="Logo&#10;&#10;Description automatically generated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719043503" name="Picture 719043503"/>
                    <pic:cNvPicPr/>
                  </pic:nvPicPr>
                  <pic:blipFill>
                    <a:blip xmlns:r="http://schemas.openxmlformats.org/officeDocument/2006/relationships" r:embed="rId504374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F55A778">
        <w:drawing>
          <wp:inline wp14:editId="2E2BE865" wp14:anchorId="5E5C9522">
            <wp:extent cx="2781688" cy="552527"/>
            <wp:effectExtent l="0" t="0" r="0" b="0"/>
            <wp:docPr id="558614028" name="drawing" title="Text Box 25, Textbox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558614028" name="Picture 558614028"/>
                    <pic:cNvPicPr/>
                  </pic:nvPicPr>
                  <pic:blipFill>
                    <a:blip xmlns:r="http://schemas.openxmlformats.org/officeDocument/2006/relationships" r:embed="rId5853280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5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5F55A778">
        <w:drawing>
          <wp:inline wp14:editId="3842B365" wp14:anchorId="10A7187E">
            <wp:extent cx="1600423" cy="1781424"/>
            <wp:effectExtent l="0" t="0" r="0" b="0"/>
            <wp:docPr id="1656925719" name="drawing" title="Text Box 24, Textbox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6925719" name="Picture 1656925719"/>
                    <pic:cNvPicPr/>
                  </pic:nvPicPr>
                  <pic:blipFill>
                    <a:blip xmlns:r="http://schemas.openxmlformats.org/officeDocument/2006/relationships" r:embed="rId9174155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423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A73" w:rsidP="00433A73" w:rsidRDefault="00433A73" w14:paraId="758D6A09" w14:textId="47F25533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INDIGENOUS STRATEGIC PLAN ADVISORY COMMITTEE</w:t>
      </w:r>
    </w:p>
    <w:p w:rsidR="00433A73" w:rsidP="00433A73" w:rsidRDefault="00433A73" w14:paraId="4F9F3B41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="00433A73" w:rsidP="00433A73" w:rsidRDefault="00433A73" w14:paraId="66344C15" w14:textId="0BBCFC02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  <w:r>
        <w:rPr>
          <w:rFonts w:ascii="Helvetica" w:hAnsi="Helvetica"/>
          <w:b/>
          <w:bCs/>
          <w:sz w:val="22"/>
          <w:szCs w:val="22"/>
        </w:rPr>
        <w:t>AGENDA</w:t>
      </w:r>
    </w:p>
    <w:p w:rsidR="00433A73" w:rsidP="00433A73" w:rsidRDefault="00433A73" w14:paraId="1C9D8B30" w14:textId="77777777">
      <w:pPr>
        <w:spacing w:after="4"/>
        <w:ind w:right="-44"/>
        <w:jc w:val="center"/>
        <w:rPr>
          <w:rFonts w:ascii="Helvetica" w:hAnsi="Helvetica"/>
          <w:b/>
          <w:bCs/>
          <w:sz w:val="22"/>
          <w:szCs w:val="22"/>
        </w:rPr>
      </w:pPr>
    </w:p>
    <w:p w:rsidR="00433A73" w:rsidP="00433A73" w:rsidRDefault="00433A73" w14:paraId="64337B6A" w14:textId="4973CDE2">
      <w:pPr>
        <w:spacing w:after="4"/>
        <w:ind w:right="-44"/>
        <w:jc w:val="center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23 April 2025, 1-3 pm </w:t>
      </w:r>
    </w:p>
    <w:p w:rsidR="00433A73" w:rsidP="00433A73" w:rsidRDefault="00433A73" w14:paraId="7F1CEBEE" w14:textId="317727EC">
      <w:pPr>
        <w:spacing w:after="4"/>
        <w:ind w:right="-44"/>
        <w:jc w:val="center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GSB 208 &amp; Lifesize</w:t>
      </w:r>
    </w:p>
    <w:p w:rsidR="00433A73" w:rsidP="00433A73" w:rsidRDefault="00433A73" w14:paraId="09E1C1D2" w14:textId="77777777">
      <w:pPr>
        <w:spacing w:after="4"/>
        <w:ind w:right="-44"/>
        <w:rPr>
          <w:rFonts w:ascii="Helvetica" w:hAnsi="Helvetica"/>
          <w:sz w:val="22"/>
          <w:szCs w:val="22"/>
        </w:rPr>
      </w:pPr>
    </w:p>
    <w:p w:rsidR="00433A73" w:rsidP="00433A73" w:rsidRDefault="00433A73" w14:paraId="76AE495A" w14:textId="77777777">
      <w:pPr>
        <w:spacing w:after="4"/>
        <w:ind w:right="-44"/>
        <w:rPr>
          <w:rFonts w:ascii="Helvetica" w:hAnsi="Helvetica"/>
          <w:sz w:val="22"/>
          <w:szCs w:val="22"/>
        </w:rPr>
      </w:pPr>
    </w:p>
    <w:p w:rsidR="00433A73" w:rsidP="00433A73" w:rsidRDefault="00FB247D" w14:paraId="34825FD6" w14:textId="1651A623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Opening/</w:t>
      </w:r>
      <w:r w:rsidR="00433A73">
        <w:rPr>
          <w:rFonts w:ascii="Helvetica" w:hAnsi="Helvetica"/>
          <w:sz w:val="22"/>
          <w:szCs w:val="22"/>
        </w:rPr>
        <w:t>Welcome</w:t>
      </w:r>
      <w:r w:rsidR="00703099">
        <w:rPr>
          <w:rFonts w:ascii="Helvetica" w:hAnsi="Helvetica"/>
          <w:sz w:val="22"/>
          <w:szCs w:val="22"/>
        </w:rPr>
        <w:t xml:space="preserve"> (RB)</w:t>
      </w:r>
      <w:r w:rsidR="00433A73">
        <w:rPr>
          <w:rFonts w:ascii="Helvetica" w:hAnsi="Helvetica"/>
          <w:sz w:val="22"/>
          <w:szCs w:val="22"/>
        </w:rPr>
        <w:t xml:space="preserve"> </w:t>
      </w:r>
    </w:p>
    <w:p w:rsidR="00433A73" w:rsidP="00433A73" w:rsidRDefault="00433A73" w14:paraId="6B7D611B" w14:textId="77777777">
      <w:pPr>
        <w:pStyle w:val="ListParagraph"/>
        <w:spacing w:after="4"/>
        <w:ind w:right="-44"/>
        <w:rPr>
          <w:rFonts w:ascii="Helvetica" w:hAnsi="Helvetica"/>
          <w:sz w:val="22"/>
          <w:szCs w:val="22"/>
        </w:rPr>
      </w:pPr>
    </w:p>
    <w:p w:rsidR="00433A73" w:rsidP="00433A73" w:rsidRDefault="00433A73" w14:paraId="5D35B909" w14:textId="091CCB0D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Approval of </w:t>
      </w:r>
      <w:r w:rsidR="00FB247D">
        <w:rPr>
          <w:rFonts w:ascii="Helvetica" w:hAnsi="Helvetica"/>
          <w:sz w:val="22"/>
          <w:szCs w:val="22"/>
        </w:rPr>
        <w:t>A</w:t>
      </w:r>
      <w:r>
        <w:rPr>
          <w:rFonts w:ascii="Helvetica" w:hAnsi="Helvetica"/>
          <w:sz w:val="22"/>
          <w:szCs w:val="22"/>
        </w:rPr>
        <w:t xml:space="preserve">genda </w:t>
      </w:r>
      <w:r w:rsidR="00703099">
        <w:rPr>
          <w:rFonts w:ascii="Helvetica" w:hAnsi="Helvetica"/>
          <w:sz w:val="22"/>
          <w:szCs w:val="22"/>
        </w:rPr>
        <w:t>(RB)</w:t>
      </w:r>
    </w:p>
    <w:p w:rsidRPr="00433A73" w:rsidR="00433A73" w:rsidP="00433A73" w:rsidRDefault="00703099" w14:paraId="2AC8B9AD" w14:textId="4DBBFCE8">
      <w:pPr>
        <w:pStyle w:val="ListParagrap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 </w:t>
      </w:r>
    </w:p>
    <w:p w:rsidRPr="00433A73" w:rsidR="00433A73" w:rsidP="00433A73" w:rsidRDefault="00433A73" w14:paraId="606350B7" w14:textId="48C414A4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Approval of Minutes</w:t>
      </w:r>
      <w:r w:rsidR="00703099">
        <w:rPr>
          <w:rFonts w:ascii="Helvetica" w:hAnsi="Helvetica"/>
          <w:sz w:val="22"/>
          <w:szCs w:val="22"/>
        </w:rPr>
        <w:t xml:space="preserve"> (RB)</w:t>
      </w:r>
    </w:p>
    <w:p w:rsidRPr="00433A73" w:rsidR="00433A73" w:rsidP="00433A73" w:rsidRDefault="00433A73" w14:paraId="0F039082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433A73" w:rsidP="00433A73" w:rsidRDefault="00433A73" w14:paraId="4ADA39FA" w14:textId="4078A80E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ISPAC membership discussion (RB)</w:t>
      </w:r>
    </w:p>
    <w:p w:rsidRPr="00433A73" w:rsidR="00433A73" w:rsidP="00433A73" w:rsidRDefault="00433A73" w14:paraId="5A7594A6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433A73" w:rsidP="00433A73" w:rsidRDefault="00433A73" w14:paraId="763E98B7" w14:textId="1F9A664B">
      <w:pPr>
        <w:pStyle w:val="ListParagraph"/>
        <w:numPr>
          <w:ilvl w:val="1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Elder support</w:t>
      </w:r>
    </w:p>
    <w:p w:rsidR="00433A73" w:rsidP="00433A73" w:rsidRDefault="00433A73" w14:paraId="53F87894" w14:textId="75CFCC21">
      <w:pPr>
        <w:pStyle w:val="ListParagraph"/>
        <w:numPr>
          <w:ilvl w:val="1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ISPAC additions</w:t>
      </w:r>
    </w:p>
    <w:p w:rsidRPr="00433A73" w:rsidR="00433A73" w:rsidP="00433A73" w:rsidRDefault="00433A73" w14:paraId="22F73447" w14:textId="77777777">
      <w:pPr>
        <w:pStyle w:val="ListParagraph"/>
        <w:spacing w:after="4"/>
        <w:ind w:left="1440" w:right="-44"/>
        <w:rPr>
          <w:rFonts w:ascii="Helvetica" w:hAnsi="Helvetica"/>
          <w:sz w:val="22"/>
          <w:szCs w:val="22"/>
        </w:rPr>
      </w:pPr>
    </w:p>
    <w:p w:rsidR="00FB247D" w:rsidP="00433A73" w:rsidRDefault="00FB247D" w14:paraId="22BC2AF5" w14:textId="070CAB9C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Discussion of groups to be consulted </w:t>
      </w:r>
      <w:r w:rsidR="00703099">
        <w:rPr>
          <w:rFonts w:ascii="Helvetica" w:hAnsi="Helvetica"/>
          <w:sz w:val="22"/>
          <w:szCs w:val="22"/>
        </w:rPr>
        <w:t>(RB</w:t>
      </w:r>
      <w:r>
        <w:rPr>
          <w:rFonts w:ascii="Helvetica" w:hAnsi="Helvetica"/>
          <w:sz w:val="22"/>
          <w:szCs w:val="22"/>
        </w:rPr>
        <w:t>)</w:t>
      </w:r>
    </w:p>
    <w:p w:rsidR="00FB247D" w:rsidP="00FB247D" w:rsidRDefault="00FB247D" w14:paraId="36844711" w14:textId="77777777">
      <w:pPr>
        <w:pStyle w:val="ListParagraph"/>
        <w:spacing w:after="4"/>
        <w:ind w:right="-44"/>
        <w:rPr>
          <w:rFonts w:ascii="Helvetica" w:hAnsi="Helvetica"/>
          <w:sz w:val="22"/>
          <w:szCs w:val="22"/>
        </w:rPr>
      </w:pPr>
    </w:p>
    <w:p w:rsidR="00FB247D" w:rsidP="00FB247D" w:rsidRDefault="00433A73" w14:paraId="407A57CC" w14:textId="7CC24EC0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Discussion </w:t>
      </w:r>
      <w:r w:rsidR="00FB247D">
        <w:rPr>
          <w:rFonts w:ascii="Helvetica" w:hAnsi="Helvetica"/>
          <w:sz w:val="22"/>
          <w:szCs w:val="22"/>
        </w:rPr>
        <w:t xml:space="preserve">draft questions for consultation </w:t>
      </w:r>
      <w:r w:rsidR="00703099">
        <w:rPr>
          <w:rFonts w:ascii="Helvetica" w:hAnsi="Helvetica"/>
          <w:sz w:val="22"/>
          <w:szCs w:val="22"/>
        </w:rPr>
        <w:t>(SCM)</w:t>
      </w:r>
    </w:p>
    <w:p w:rsidRPr="00F168A9" w:rsidR="00F168A9" w:rsidP="00F168A9" w:rsidRDefault="00F168A9" w14:paraId="67D82A60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F168A9" w:rsidP="00FB247D" w:rsidRDefault="00F168A9" w14:paraId="0EA4EB00" w14:textId="61A7B3BB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Discussion: Our </w:t>
      </w:r>
      <w:proofErr w:type="spellStart"/>
      <w:r>
        <w:rPr>
          <w:rFonts w:ascii="Helvetica" w:hAnsi="Helvetica"/>
          <w:sz w:val="22"/>
          <w:szCs w:val="22"/>
        </w:rPr>
        <w:t>wishlists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</w:p>
    <w:p w:rsidRPr="00FB247D" w:rsidR="00FB247D" w:rsidP="00FB247D" w:rsidRDefault="00FB247D" w14:paraId="17844704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FB247D" w:rsidP="00FB247D" w:rsidRDefault="00FB247D" w14:paraId="0713A3EC" w14:textId="769E93B0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Next steps </w:t>
      </w:r>
      <w:r w:rsidR="00703099">
        <w:rPr>
          <w:rFonts w:ascii="Helvetica" w:hAnsi="Helvetica"/>
          <w:sz w:val="22"/>
          <w:szCs w:val="22"/>
        </w:rPr>
        <w:t>(RB)</w:t>
      </w:r>
    </w:p>
    <w:p w:rsidRPr="00FB247D" w:rsidR="00FB247D" w:rsidP="00FB247D" w:rsidRDefault="00FB247D" w14:paraId="1EEAEF63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FB247D" w:rsidP="00FB247D" w:rsidRDefault="00FB247D" w14:paraId="13898CCA" w14:textId="0C479FA8">
      <w:pPr>
        <w:pStyle w:val="ListParagraph"/>
        <w:numPr>
          <w:ilvl w:val="0"/>
          <w:numId w:val="6"/>
        </w:num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Closing </w:t>
      </w:r>
      <w:r w:rsidR="00703099">
        <w:rPr>
          <w:rFonts w:ascii="Helvetica" w:hAnsi="Helvetica"/>
          <w:sz w:val="22"/>
          <w:szCs w:val="22"/>
        </w:rPr>
        <w:t>(RB)</w:t>
      </w:r>
    </w:p>
    <w:p w:rsidRPr="00703099" w:rsidR="00703099" w:rsidP="00703099" w:rsidRDefault="00703099" w14:paraId="21CF5677" w14:textId="77777777">
      <w:pPr>
        <w:pStyle w:val="ListParagraph"/>
        <w:rPr>
          <w:rFonts w:ascii="Helvetica" w:hAnsi="Helvetica"/>
          <w:sz w:val="22"/>
          <w:szCs w:val="22"/>
        </w:rPr>
      </w:pPr>
    </w:p>
    <w:p w:rsidR="00703099" w:rsidP="00703099" w:rsidRDefault="00703099" w14:paraId="3DEF5652" w14:textId="77777777">
      <w:pPr>
        <w:spacing w:after="4"/>
        <w:ind w:right="-44"/>
        <w:rPr>
          <w:rFonts w:ascii="Helvetica" w:hAnsi="Helvetica"/>
          <w:sz w:val="22"/>
          <w:szCs w:val="22"/>
        </w:rPr>
      </w:pPr>
    </w:p>
    <w:p w:rsidR="00703099" w:rsidP="00703099" w:rsidRDefault="00703099" w14:paraId="003E1B62" w14:textId="68D05DBB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Agenda Legend</w:t>
      </w:r>
    </w:p>
    <w:p w:rsidR="00703099" w:rsidP="00703099" w:rsidRDefault="00703099" w14:paraId="103F647F" w14:textId="77777777">
      <w:pPr>
        <w:spacing w:after="4"/>
        <w:ind w:right="-44"/>
        <w:rPr>
          <w:rFonts w:ascii="Helvetica" w:hAnsi="Helvetica"/>
          <w:sz w:val="22"/>
          <w:szCs w:val="22"/>
        </w:rPr>
      </w:pPr>
    </w:p>
    <w:p w:rsidR="00703099" w:rsidP="00703099" w:rsidRDefault="00703099" w14:paraId="58D56B60" w14:textId="33E6C924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 xml:space="preserve">RB = Robyn Bourgeois </w:t>
      </w:r>
    </w:p>
    <w:p w:rsidRPr="00703099" w:rsidR="00703099" w:rsidP="00703099" w:rsidRDefault="00703099" w14:paraId="3FA8DF87" w14:textId="0B421151">
      <w:pPr>
        <w:spacing w:after="4"/>
        <w:ind w:right="-44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SCM = Sheila Cote-Meek</w:t>
      </w:r>
    </w:p>
    <w:sectPr w:rsidRPr="00703099" w:rsidR="00703099" w:rsidSect="00686661">
      <w:type w:val="continuous"/>
      <w:pgSz w:w="12240" w:h="15840" w:orient="portrait" w:code="1"/>
      <w:pgMar w:top="3139" w:right="1233" w:bottom="1440" w:left="1084" w:header="144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72FAC" w:rsidP="001056C3" w:rsidRDefault="00E72FAC" w14:paraId="127F92D3" w14:textId="77777777">
      <w:r>
        <w:separator/>
      </w:r>
    </w:p>
  </w:endnote>
  <w:endnote w:type="continuationSeparator" w:id="0">
    <w:p w:rsidR="00E72FAC" w:rsidP="001056C3" w:rsidRDefault="00E72FAC" w14:paraId="3308BB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72FAC" w:rsidP="001056C3" w:rsidRDefault="00E72FAC" w14:paraId="12F0EBF8" w14:textId="77777777">
      <w:r>
        <w:separator/>
      </w:r>
    </w:p>
  </w:footnote>
  <w:footnote w:type="continuationSeparator" w:id="0">
    <w:p w:rsidR="00E72FAC" w:rsidP="001056C3" w:rsidRDefault="00E72FAC" w14:paraId="7448439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66147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hint="default" w:ascii="Arial Bold" w:hAnsi="Arial Bold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hint="default" w:ascii="Symbol" w:hAnsi="Symbol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2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hint="default" w:ascii="Wingdings 3" w:hAnsi="Wingdings 3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hint="default" w:ascii="Symbol" w:hAnsi="Symbol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hint="default"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3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hint="default" w:ascii="Arial Bold" w:hAnsi="Arial Bold" w:cs="Times New Roman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hint="default" w:ascii="Symbol" w:hAnsi="Symbol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hint="default" w:ascii="Symbol" w:hAnsi="Symbol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4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hint="default" w:ascii="Wingdings 3" w:hAnsi="Wingdings 3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hint="default" w:ascii="Symbol" w:hAnsi="Symbol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</w:abstractNum>
  <w:abstractNum w:abstractNumId="5" w15:restartNumberingAfterBreak="0">
    <w:nsid w:val="7AC526C8"/>
    <w:multiLevelType w:val="hybridMultilevel"/>
    <w:tmpl w:val="20B06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4874416">
    <w:abstractNumId w:val="4"/>
  </w:num>
  <w:num w:numId="2" w16cid:durableId="145556455">
    <w:abstractNumId w:val="1"/>
  </w:num>
  <w:num w:numId="3" w16cid:durableId="637689516">
    <w:abstractNumId w:val="3"/>
  </w:num>
  <w:num w:numId="4" w16cid:durableId="434861732">
    <w:abstractNumId w:val="2"/>
  </w:num>
  <w:num w:numId="5" w16cid:durableId="507791553">
    <w:abstractNumId w:val="0"/>
  </w:num>
  <w:num w:numId="6" w16cid:durableId="1572503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50" style="mso-position-vertical-relative:page" fill="f" fillcolor="white" stroke="f" o:allowoverlap="f">
      <v:fill on="f"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A73"/>
    <w:rsid w:val="0000190B"/>
    <w:rsid w:val="00003DD3"/>
    <w:rsid w:val="0004292D"/>
    <w:rsid w:val="0007323B"/>
    <w:rsid w:val="000D7B08"/>
    <w:rsid w:val="000F5BD9"/>
    <w:rsid w:val="001056C3"/>
    <w:rsid w:val="001A4866"/>
    <w:rsid w:val="002971DD"/>
    <w:rsid w:val="002C383A"/>
    <w:rsid w:val="002C59E4"/>
    <w:rsid w:val="002F53BC"/>
    <w:rsid w:val="003075C1"/>
    <w:rsid w:val="0032799F"/>
    <w:rsid w:val="00331C18"/>
    <w:rsid w:val="003D6EBD"/>
    <w:rsid w:val="00433A73"/>
    <w:rsid w:val="00581383"/>
    <w:rsid w:val="00594A77"/>
    <w:rsid w:val="00651A05"/>
    <w:rsid w:val="00686661"/>
    <w:rsid w:val="006B5071"/>
    <w:rsid w:val="00703099"/>
    <w:rsid w:val="007A2E19"/>
    <w:rsid w:val="008D74D8"/>
    <w:rsid w:val="00B17EC0"/>
    <w:rsid w:val="00B41EB4"/>
    <w:rsid w:val="00BC11D1"/>
    <w:rsid w:val="00C00522"/>
    <w:rsid w:val="00C97326"/>
    <w:rsid w:val="00CE0737"/>
    <w:rsid w:val="00DA40F4"/>
    <w:rsid w:val="00E033F5"/>
    <w:rsid w:val="00E444EC"/>
    <w:rsid w:val="00E71059"/>
    <w:rsid w:val="00E72FAC"/>
    <w:rsid w:val="00F168A9"/>
    <w:rsid w:val="00F50071"/>
    <w:rsid w:val="00FA0476"/>
    <w:rsid w:val="00FA247E"/>
    <w:rsid w:val="00FB247D"/>
    <w:rsid w:val="00FB5748"/>
    <w:rsid w:val="5F55A778"/>
    <w:rsid w:val="67B47667"/>
    <w:rsid w:val="755790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page" fill="f" fillcolor="white" stroke="f" o:allowoverlap="f">
      <v:fill on="f" color="white"/>
      <v:stroke on="f"/>
    </o:shapedefaults>
    <o:shapelayout v:ext="edit">
      <o:idmap v:ext="edit" data="2"/>
    </o:shapelayout>
  </w:shapeDefaults>
  <w:decimalSymbol w:val="."/>
  <w:listSeparator w:val=","/>
  <w14:docId w14:val="54BE51E4"/>
  <w14:defaultImageDpi w14:val="300"/>
  <w15:chartTrackingRefBased/>
  <w15:docId w15:val="{53530ACD-BFDD-8A46-ABDA-1458878CB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styleId="Normal" w:default="1">
    <w:name w:val="Normal"/>
    <w:qFormat/>
    <w:rPr>
      <w:rFonts w:ascii="Arial" w:hAnsi="Arial"/>
      <w:sz w:val="24"/>
      <w:szCs w:val="24"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rgetDotLeaders" w:customStyle="1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argetStyle10" w:customStyle="1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styleId="CDSTYLE" w:customStyle="1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styleId="Arrow" w:customStyle="1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styleId="Bullet" w:customStyle="1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styleId="Arrows" w:customStyle="1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styleId="TargetArrowBulletStyle" w:customStyle="1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styleId="TestStyle" w:customStyle="1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styleId="Test2" w:customStyle="1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styleId="StyleTargetStyle10BoldUnderline" w:customStyle="1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styleId="Style1" w:customStyle="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tyleStyleTargetStyle10BoldUnderlineBoldUnderline" w:customStyle="1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styleId="TargetStyle100" w:customStyle="1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styleId="10TargetStyle" w:customStyle="1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styleId="Style10TargetStyleNotBoldNounderline" w:customStyle="1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styleId="StyleStyle10TargetStyleNotBoldNounderlineBoldUnderl" w:customStyle="1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styleId="StyleStyleStyle10TargetStyleNotBoldNounderlineBoldU" w:customStyle="1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056C3"/>
    <w:rPr>
      <w:rFonts w:ascii="Arial" w:hAnsi="Arial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56C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56C3"/>
    <w:rPr>
      <w:rFonts w:ascii="Arial" w:hAnsi="Arial"/>
      <w:sz w:val="24"/>
      <w:szCs w:val="24"/>
      <w:lang w:val="en-US"/>
    </w:rPr>
  </w:style>
  <w:style w:type="paragraph" w:styleId="ListParagraph">
    <w:name w:val="List Paragraph"/>
    <w:basedOn w:val="Normal"/>
    <w:uiPriority w:val="72"/>
    <w:qFormat/>
    <w:rsid w:val="00433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.png" Id="rId50437465" /><Relationship Type="http://schemas.openxmlformats.org/officeDocument/2006/relationships/image" Target="/media/image2.png" Id="rId585328036" /><Relationship Type="http://schemas.openxmlformats.org/officeDocument/2006/relationships/image" Target="/media/image3.png" Id="rId917415535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bynbourgeois/Library/Group%20Containers/UBF8T346G9.Office/User%20Content.localized/Templates.localized/VPIE%20BrockU%20Letterhead%20Template%202022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3" ma:contentTypeDescription="Create a new document." ma:contentTypeScope="" ma:versionID="02f59e7edc16e6ce58ae7ced574689ab">
  <xsd:schema xmlns:xsd="http://www.w3.org/2001/XMLSchema" xmlns:xs="http://www.w3.org/2001/XMLSchema" xmlns:p="http://schemas.microsoft.com/office/2006/metadata/properties" xmlns:ns2="30a9d023-3bea-4fe3-86da-7b37f37bad29" targetNamespace="http://schemas.microsoft.com/office/2006/metadata/properties" ma:root="true" ma:fieldsID="44ca3e8d8c47058af5eeed5bbdc53ac1" ns2:_="">
    <xsd:import namespace="30a9d023-3bea-4fe3-86da-7b37f37ba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BA8000-F1B5-4668-BDCD-CFD84484B66D}">
  <ds:schemaRefs>
    <ds:schemaRef ds:uri="http://schemas.microsoft.com/office/2006/metadata/properties"/>
    <ds:schemaRef ds:uri="http://schemas.microsoft.com/office/infopath/2007/PartnerControls"/>
    <ds:schemaRef ds:uri="cb28e329-9a44-41a7-918a-1fd876681a35"/>
    <ds:schemaRef ds:uri="dc1a6869-70b7-47ae-a25c-6fb0c54cc63d"/>
  </ds:schemaRefs>
</ds:datastoreItem>
</file>

<file path=customXml/itemProps2.xml><?xml version="1.0" encoding="utf-8"?>
<ds:datastoreItem xmlns:ds="http://schemas.openxmlformats.org/officeDocument/2006/customXml" ds:itemID="{70F68459-CF30-4B8C-8DF2-4DF6AE0FBE7C}"/>
</file>

<file path=customXml/itemProps3.xml><?xml version="1.0" encoding="utf-8"?>
<ds:datastoreItem xmlns:ds="http://schemas.openxmlformats.org/officeDocument/2006/customXml" ds:itemID="{5DA7DC12-9562-4468-8333-9B7C68CC1E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BA7B82A-9A78-4344-B2B4-53C681A9B6C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VPIE BrockU Letterhead Template 2022.dotx</ap:Template>
  <ap:Application>Microsoft Word for the web</ap:Application>
  <ap:DocSecurity>0</ap:DocSecurity>
  <ap:ScaleCrop>false</ap:ScaleCrop>
  <ap:Manager/>
  <ap:Company>Brock University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Sheila Cote-Meek</cp:lastModifiedBy>
  <cp:revision>5</cp:revision>
  <cp:lastPrinted>2022-10-25T17:26:00Z</cp:lastPrinted>
  <dcterms:created xsi:type="dcterms:W3CDTF">2025-04-15T20:16:00Z</dcterms:created>
  <dcterms:modified xsi:type="dcterms:W3CDTF">2026-02-04T19:41:05Z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ContentTypeId">
    <vt:lpwstr>0x0101001435708B28632E47AA6355249FBBA8E2</vt:lpwstr>
  </property>
  <property fmtid="{D5CDD505-2E9C-101B-9397-08002B2CF9AE}" pid="6" name="Order">
    <vt:r8>7377400</vt:r8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_dlc_DocIdItemGuid">
    <vt:lpwstr>bf0265aa-cf3e-4440-a985-c576581c8f2d</vt:lpwstr>
  </property>
</Properties>
</file>